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3C982F96" w14:textId="77777777" w:rsidTr="00A60EE6">
        <w:tc>
          <w:tcPr>
            <w:tcW w:w="2660" w:type="dxa"/>
          </w:tcPr>
          <w:p w14:paraId="78B25BB2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652C5966" wp14:editId="716E9809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6D74C06F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33075D6F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3566532D" w14:textId="77777777" w:rsidR="00A60EE6" w:rsidRPr="00A60EE6" w:rsidRDefault="00A60EE6" w:rsidP="00A60EE6"/>
    <w:p w14:paraId="3191BC57" w14:textId="77777777" w:rsidR="00A76658" w:rsidRDefault="003F7BC7" w:rsidP="00A76658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3EF32B06" w14:textId="77777777" w:rsidR="000B3DA9" w:rsidRPr="000B3DA9" w:rsidRDefault="000B3DA9" w:rsidP="000B3DA9">
      <w:pPr>
        <w:jc w:val="center"/>
        <w:rPr>
          <w:b/>
          <w:sz w:val="28"/>
          <w:szCs w:val="28"/>
          <w:u w:val="single"/>
        </w:rPr>
      </w:pPr>
      <w:r w:rsidRPr="000B3DA9">
        <w:rPr>
          <w:b/>
          <w:sz w:val="28"/>
          <w:szCs w:val="28"/>
          <w:u w:val="single"/>
        </w:rPr>
        <w:t>AP and SAT exams</w:t>
      </w:r>
    </w:p>
    <w:p w14:paraId="11C661B8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029F8FD6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2D234600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E5DBCDD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0C037991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3D414511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58C1034C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7C5B61B9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311D560D" w14:textId="77777777" w:rsidR="000272A2" w:rsidRPr="0008735F" w:rsidRDefault="000272A2" w:rsidP="000272A2">
      <w:pPr>
        <w:pStyle w:val="Directions"/>
        <w:rPr>
          <w:sz w:val="22"/>
          <w:szCs w:val="22"/>
        </w:rPr>
      </w:pPr>
      <w:r w:rsidRPr="0008735F">
        <w:rPr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08735F">
        <w:rPr>
          <w:sz w:val="22"/>
          <w:szCs w:val="22"/>
        </w:rPr>
        <w:t>programme</w:t>
      </w:r>
      <w:proofErr w:type="spellEnd"/>
      <w:r w:rsidRPr="0008735F">
        <w:rPr>
          <w:sz w:val="22"/>
          <w:szCs w:val="22"/>
        </w:rPr>
        <w:t xml:space="preserve"> you have applied for.</w:t>
      </w:r>
    </w:p>
    <w:p w14:paraId="7FA855A5" w14:textId="77777777" w:rsidR="00A76658" w:rsidRDefault="00A76658" w:rsidP="00A76658">
      <w:pPr>
        <w:pStyle w:val="Directions"/>
      </w:pPr>
    </w:p>
    <w:tbl>
      <w:tblPr>
        <w:tblW w:w="11525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518"/>
        <w:gridCol w:w="2503"/>
        <w:gridCol w:w="2504"/>
      </w:tblGrid>
      <w:tr w:rsidR="000A70DF" w:rsidRPr="00D91840" w14:paraId="1BC022C8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D9D9D9" w:themeFill="background1" w:themeFillShade="D9"/>
            <w:vAlign w:val="center"/>
          </w:tcPr>
          <w:p w14:paraId="77EA8F60" w14:textId="77777777" w:rsidR="000A70DF" w:rsidRPr="00A60EE6" w:rsidRDefault="000A70DF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2503" w:type="dxa"/>
            <w:shd w:val="clear" w:color="auto" w:fill="D9D9D9" w:themeFill="background1" w:themeFillShade="D9"/>
          </w:tcPr>
          <w:p w14:paraId="7C8B6090" w14:textId="77777777" w:rsidR="000A70DF" w:rsidRDefault="000A70DF" w:rsidP="000A70DF">
            <w:pPr>
              <w:jc w:val="center"/>
              <w:rPr>
                <w:b/>
                <w:sz w:val="28"/>
                <w:szCs w:val="28"/>
              </w:rPr>
            </w:pPr>
            <w:r w:rsidRPr="00A60EE6">
              <w:rPr>
                <w:b/>
                <w:sz w:val="28"/>
                <w:szCs w:val="28"/>
              </w:rPr>
              <w:t>Level</w:t>
            </w:r>
          </w:p>
          <w:p w14:paraId="0A047CE9" w14:textId="77777777" w:rsidR="000A70DF" w:rsidRPr="00A60EE6" w:rsidRDefault="000B3DA9" w:rsidP="000A70DF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(</w:t>
            </w:r>
            <w:proofErr w:type="spellStart"/>
            <w:r>
              <w:rPr>
                <w:b/>
                <w:szCs w:val="18"/>
              </w:rPr>
              <w:t>E.g</w:t>
            </w:r>
            <w:proofErr w:type="spellEnd"/>
            <w:r>
              <w:rPr>
                <w:b/>
                <w:szCs w:val="18"/>
              </w:rPr>
              <w:t xml:space="preserve"> AP or SAT</w:t>
            </w:r>
            <w:r w:rsidR="000A70DF" w:rsidRPr="00A60EE6">
              <w:rPr>
                <w:b/>
                <w:szCs w:val="18"/>
              </w:rPr>
              <w:t>)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6938AF37" w14:textId="77777777" w:rsidR="000A70DF" w:rsidRDefault="000A70DF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  <w:p w14:paraId="3EA6B024" w14:textId="77777777" w:rsidR="00177B2D" w:rsidRPr="00177B2D" w:rsidRDefault="00177B2D" w:rsidP="00177B2D">
            <w:pPr>
              <w:jc w:val="center"/>
            </w:pPr>
            <w:r>
              <w:t>(in numerical form (</w:t>
            </w:r>
            <w:proofErr w:type="spellStart"/>
            <w:r>
              <w:t>e.g</w:t>
            </w:r>
            <w:proofErr w:type="spellEnd"/>
            <w:r>
              <w:t xml:space="preserve"> APs grade 1-5)</w:t>
            </w:r>
          </w:p>
        </w:tc>
      </w:tr>
      <w:tr w:rsidR="003F7BC7" w:rsidRPr="00D91840" w14:paraId="4432DFC7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50313FF" w14:textId="77777777" w:rsidR="003F7BC7" w:rsidRPr="00D91840" w:rsidRDefault="003F7BC7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3" w:type="dxa"/>
          </w:tcPr>
          <w:p w14:paraId="5222E019" w14:textId="77777777" w:rsidR="003F7BC7" w:rsidRDefault="003F7BC7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FBFD58" w14:textId="77777777" w:rsidR="003F7BC7" w:rsidRPr="00D91840" w:rsidRDefault="003F7BC7" w:rsidP="002A3747">
            <w:pPr>
              <w:pStyle w:val="Numbers"/>
            </w:pPr>
          </w:p>
        </w:tc>
      </w:tr>
      <w:tr w:rsidR="003F7BC7" w:rsidRPr="00D91840" w14:paraId="636B02D6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6EBFA1B8" w14:textId="77777777" w:rsidR="003F7BC7" w:rsidRPr="00D91840" w:rsidRDefault="003F7BC7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48ABF42C" w14:textId="77777777" w:rsidR="003F7BC7" w:rsidRDefault="003F7BC7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C31E38" w14:textId="77777777" w:rsidR="003F7BC7" w:rsidRPr="00D91840" w:rsidRDefault="003F7BC7" w:rsidP="002A3747">
            <w:pPr>
              <w:pStyle w:val="Numbers"/>
            </w:pPr>
          </w:p>
        </w:tc>
      </w:tr>
      <w:tr w:rsidR="004B395D" w:rsidRPr="00D91840" w14:paraId="662562DD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B58CA4C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3855976F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9F3E49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46CFB9F3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34EAB26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3C08BC1A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250F7B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3CEDA659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A1D7812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47940761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EC00F6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28DFEA05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4137B07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7A637516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8FBA03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0B87939E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1218EFE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6F77838E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FEE442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6F64820D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6B36CD7E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30764459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28E1A0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1163E8AF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DDE1F22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4D5D69A4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AA9006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78BDB90E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0E24562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3" w:type="dxa"/>
          </w:tcPr>
          <w:p w14:paraId="438CA934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43F940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6FFD3599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1713FC1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10A797B9" w14:textId="77777777" w:rsidR="004B395D" w:rsidRDefault="004B395D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744810" w14:textId="77777777" w:rsidR="004B395D" w:rsidRPr="00D91840" w:rsidRDefault="004B395D" w:rsidP="004B395D">
            <w:pPr>
              <w:pStyle w:val="Numbers"/>
            </w:pPr>
          </w:p>
        </w:tc>
      </w:tr>
      <w:tr w:rsidR="000A70DF" w:rsidRPr="00D91840" w14:paraId="0424F855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FFE19BA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322DEB2F" w14:textId="77777777" w:rsidR="000A70DF" w:rsidRDefault="000A70DF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A43228" w14:textId="77777777" w:rsidR="000A70DF" w:rsidRPr="00D91840" w:rsidRDefault="000A70DF" w:rsidP="004B395D">
            <w:pPr>
              <w:pStyle w:val="Numbers"/>
            </w:pPr>
          </w:p>
        </w:tc>
      </w:tr>
      <w:tr w:rsidR="000A70DF" w:rsidRPr="00D91840" w14:paraId="51AEBBCF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9579984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50A91F1D" w14:textId="77777777" w:rsidR="000A70DF" w:rsidRDefault="000A70DF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1B844A" w14:textId="77777777" w:rsidR="000A70DF" w:rsidRPr="00D91840" w:rsidRDefault="000A70DF" w:rsidP="004B395D">
            <w:pPr>
              <w:pStyle w:val="Numbers"/>
            </w:pPr>
          </w:p>
        </w:tc>
      </w:tr>
      <w:tr w:rsidR="0088092F" w:rsidRPr="00D91840" w14:paraId="15291DB3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767E57E" w14:textId="77777777" w:rsidR="0088092F" w:rsidRPr="00D91840" w:rsidRDefault="0088092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27DBF5D5" w14:textId="77777777" w:rsidR="0088092F" w:rsidRDefault="0088092F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72A4CD" w14:textId="77777777" w:rsidR="0088092F" w:rsidRPr="00D91840" w:rsidRDefault="0088092F" w:rsidP="004B395D">
            <w:pPr>
              <w:pStyle w:val="Numbers"/>
            </w:pPr>
          </w:p>
        </w:tc>
      </w:tr>
      <w:tr w:rsidR="006E3083" w:rsidRPr="00D91840" w14:paraId="6D1606A6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65650B9B" w14:textId="77777777" w:rsidR="006E3083" w:rsidRPr="00D91840" w:rsidRDefault="006E3083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</w:tcPr>
          <w:p w14:paraId="707B2042" w14:textId="77777777" w:rsidR="006E3083" w:rsidRDefault="006E3083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9173D8" w14:textId="77777777" w:rsidR="006E3083" w:rsidRPr="00D91840" w:rsidRDefault="006E3083" w:rsidP="004B395D">
            <w:pPr>
              <w:pStyle w:val="Numbers"/>
            </w:pPr>
          </w:p>
        </w:tc>
      </w:tr>
      <w:tr w:rsidR="006E3083" w:rsidRPr="00D91840" w14:paraId="0BF504E6" w14:textId="77777777" w:rsidTr="000B3DA9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109FEB4" w14:textId="77777777" w:rsidR="006E3083" w:rsidRPr="00D91840" w:rsidRDefault="006E3083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3" w:type="dxa"/>
            <w:tcBorders>
              <w:bottom w:val="single" w:sz="12" w:space="0" w:color="auto"/>
            </w:tcBorders>
          </w:tcPr>
          <w:p w14:paraId="777CDE2F" w14:textId="77777777" w:rsidR="006E3083" w:rsidRDefault="006E3083" w:rsidP="004B395D">
            <w:pPr>
              <w:pStyle w:val="Numbers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64A405" w14:textId="77777777" w:rsidR="006E3083" w:rsidRPr="00D91840" w:rsidRDefault="006E3083" w:rsidP="004B395D">
            <w:pPr>
              <w:pStyle w:val="Numbers"/>
            </w:pPr>
          </w:p>
        </w:tc>
      </w:tr>
    </w:tbl>
    <w:p w14:paraId="51C99E0E" w14:textId="77777777" w:rsidR="003B4B31" w:rsidRDefault="003B4B31" w:rsidP="00D91840"/>
    <w:p w14:paraId="3EC16942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43C1E910" w14:textId="77777777" w:rsidTr="00652769">
        <w:trPr>
          <w:trHeight w:val="505"/>
          <w:jc w:val="center"/>
        </w:trPr>
        <w:tc>
          <w:tcPr>
            <w:tcW w:w="4469" w:type="dxa"/>
          </w:tcPr>
          <w:p w14:paraId="1CEFF194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3C13841F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53C06C6E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180CA9A1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497" w:type="dxa"/>
          </w:tcPr>
          <w:p w14:paraId="38D44E0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0116DD17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1499593">
    <w:abstractNumId w:val="1"/>
  </w:num>
  <w:num w:numId="2" w16cid:durableId="1593706733">
    <w:abstractNumId w:val="0"/>
  </w:num>
  <w:num w:numId="3" w16cid:durableId="1451974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272A2"/>
    <w:rsid w:val="000773B8"/>
    <w:rsid w:val="0008365A"/>
    <w:rsid w:val="0008735F"/>
    <w:rsid w:val="000A70DF"/>
    <w:rsid w:val="000B3DA9"/>
    <w:rsid w:val="00123165"/>
    <w:rsid w:val="00177B2D"/>
    <w:rsid w:val="001D2C54"/>
    <w:rsid w:val="002076B8"/>
    <w:rsid w:val="002A3747"/>
    <w:rsid w:val="00342BB9"/>
    <w:rsid w:val="003B4B31"/>
    <w:rsid w:val="003F7BC7"/>
    <w:rsid w:val="004B395D"/>
    <w:rsid w:val="004B54EE"/>
    <w:rsid w:val="004B5F59"/>
    <w:rsid w:val="005252B5"/>
    <w:rsid w:val="005D46B0"/>
    <w:rsid w:val="00652769"/>
    <w:rsid w:val="006A7ABF"/>
    <w:rsid w:val="006E3083"/>
    <w:rsid w:val="00713420"/>
    <w:rsid w:val="007227D4"/>
    <w:rsid w:val="0074575A"/>
    <w:rsid w:val="00767788"/>
    <w:rsid w:val="00816F71"/>
    <w:rsid w:val="00864C6B"/>
    <w:rsid w:val="0088092F"/>
    <w:rsid w:val="008D1DC1"/>
    <w:rsid w:val="00915199"/>
    <w:rsid w:val="00952E17"/>
    <w:rsid w:val="00953CB5"/>
    <w:rsid w:val="009C27A8"/>
    <w:rsid w:val="00A60EE6"/>
    <w:rsid w:val="00A76658"/>
    <w:rsid w:val="00AD1109"/>
    <w:rsid w:val="00AD138C"/>
    <w:rsid w:val="00D91840"/>
    <w:rsid w:val="00DB072C"/>
    <w:rsid w:val="00DF29B3"/>
    <w:rsid w:val="00DF4F9E"/>
    <w:rsid w:val="00E761E6"/>
    <w:rsid w:val="00EC142C"/>
    <w:rsid w:val="00EC318D"/>
    <w:rsid w:val="00F30942"/>
    <w:rsid w:val="00FF4286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B72B54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0</TotalTime>
  <Pages>2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2016-01-12T12:38:00Z</cp:lastPrinted>
  <dcterms:created xsi:type="dcterms:W3CDTF">2026-09-30T14:52:00Z</dcterms:created>
  <dcterms:modified xsi:type="dcterms:W3CDTF">2026-10-01T09:45:00Z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