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8094"/>
      </w:tblGrid>
      <w:tr w:rsidR="00A60EE6" w14:paraId="7C40AF21" w14:textId="77777777" w:rsidTr="00A60EE6">
        <w:tc>
          <w:tcPr>
            <w:tcW w:w="2660" w:type="dxa"/>
          </w:tcPr>
          <w:p w14:paraId="4BBC1F11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9B2A22D" wp14:editId="032790E9">
                  <wp:simplePos x="0" y="0"/>
                  <wp:positionH relativeFrom="column">
                    <wp:posOffset>-244</wp:posOffset>
                  </wp:positionH>
                  <wp:positionV relativeFrom="paragraph">
                    <wp:posOffset>440</wp:posOffset>
                  </wp:positionV>
                  <wp:extent cx="903600" cy="932400"/>
                  <wp:effectExtent l="0" t="0" r="0" b="127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600" cy="93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94" w:type="dxa"/>
          </w:tcPr>
          <w:p w14:paraId="0B00BC20" w14:textId="77777777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4B2D720F" w14:textId="235B6F88" w:rsidR="004F0C1C" w:rsidRDefault="00A60EE6" w:rsidP="00A60EE6">
            <w:pPr>
              <w:rPr>
                <w:sz w:val="16"/>
              </w:rPr>
            </w:pPr>
            <w:r w:rsidRPr="00A60EE6">
              <w:rPr>
                <w:sz w:val="44"/>
                <w:szCs w:val="44"/>
              </w:rPr>
              <w:t>College of Science and Engineering</w:t>
            </w:r>
          </w:p>
          <w:p w14:paraId="05D27DB1" w14:textId="77777777" w:rsidR="004F0C1C" w:rsidRPr="004F0C1C" w:rsidRDefault="004F0C1C" w:rsidP="00A60EE6">
            <w:pPr>
              <w:rPr>
                <w:sz w:val="16"/>
              </w:rPr>
            </w:pPr>
          </w:p>
          <w:p w14:paraId="363DCF26" w14:textId="26594EB6" w:rsidR="004F0C1C" w:rsidRDefault="004F0C1C" w:rsidP="00A60EE6"/>
        </w:tc>
      </w:tr>
    </w:tbl>
    <w:p w14:paraId="588B8C62" w14:textId="77777777" w:rsidR="00A60EE6" w:rsidRPr="00A60EE6" w:rsidRDefault="00A60EE6" w:rsidP="00A60EE6"/>
    <w:p w14:paraId="2EFBDC96" w14:textId="77777777" w:rsidR="004F0C1C" w:rsidRDefault="004F0C1C" w:rsidP="00A76658">
      <w:pPr>
        <w:pStyle w:val="Heading1"/>
        <w:rPr>
          <w:rFonts w:asciiTheme="minorHAnsi" w:hAnsiTheme="minorHAnsi"/>
          <w:b/>
        </w:rPr>
      </w:pPr>
    </w:p>
    <w:p w14:paraId="7C956E21" w14:textId="57D7ACD3" w:rsidR="00A76658" w:rsidRPr="004F0C1C" w:rsidRDefault="003F7BC7" w:rsidP="00A76658">
      <w:pPr>
        <w:pStyle w:val="Heading1"/>
        <w:rPr>
          <w:rFonts w:asciiTheme="minorHAnsi" w:hAnsiTheme="minorHAnsi"/>
          <w:b/>
        </w:rPr>
      </w:pPr>
      <w:r w:rsidRPr="004F0C1C">
        <w:rPr>
          <w:rFonts w:asciiTheme="minorHAnsi" w:hAnsiTheme="minorHAnsi"/>
          <w:b/>
        </w:rPr>
        <w:t>PReDICTED GRADES REQUEST FORM</w:t>
      </w:r>
    </w:p>
    <w:p w14:paraId="080DFA0A" w14:textId="182A4B93" w:rsidR="004F0C1C" w:rsidRPr="004F0C1C" w:rsidRDefault="00381CC4" w:rsidP="00381CC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SWEDEN</w:t>
      </w:r>
      <w:r w:rsidR="004F0C1C" w:rsidRPr="004F0C1C">
        <w:rPr>
          <w:b/>
          <w:bCs/>
          <w:sz w:val="28"/>
          <w:szCs w:val="28"/>
        </w:rPr>
        <w:t xml:space="preserve"> - </w:t>
      </w:r>
      <w:r w:rsidRPr="00381CC4">
        <w:rPr>
          <w:b/>
          <w:bCs/>
          <w:sz w:val="28"/>
          <w:szCs w:val="28"/>
        </w:rPr>
        <w:t>HOGSKOLEFORBEREDANDE EXAMEN (HIGHER EDUCATION PREPARATORY DIPLOMA)</w:t>
      </w:r>
    </w:p>
    <w:p w14:paraId="04625582" w14:textId="77777777" w:rsidR="004F0C1C" w:rsidRPr="004F0C1C" w:rsidRDefault="004F0C1C" w:rsidP="004F0C1C"/>
    <w:p w14:paraId="0BAEE2B9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4F3C9B10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4E2B0189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3159611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4B3380EF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2E6CC2B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49218959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11E63F92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2BF24170" w14:textId="66EB0461" w:rsidR="00A76658" w:rsidRDefault="00A76658" w:rsidP="00A76658">
      <w:pPr>
        <w:pStyle w:val="Directions"/>
      </w:pPr>
    </w:p>
    <w:p w14:paraId="2055A8FC" w14:textId="7D5AC20A" w:rsidR="00381CC4" w:rsidRDefault="0058278B" w:rsidP="00A76658">
      <w:pPr>
        <w:pStyle w:val="Directions"/>
        <w:rPr>
          <w:sz w:val="20"/>
          <w:szCs w:val="20"/>
        </w:rPr>
      </w:pPr>
      <w:r w:rsidRPr="0058278B">
        <w:rPr>
          <w:sz w:val="20"/>
          <w:szCs w:val="20"/>
        </w:rPr>
        <w:t xml:space="preserve">Please ensure that you list below all subjects studied this year to include required subjects for the degree </w:t>
      </w:r>
      <w:proofErr w:type="spellStart"/>
      <w:r w:rsidRPr="0058278B">
        <w:rPr>
          <w:sz w:val="20"/>
          <w:szCs w:val="20"/>
        </w:rPr>
        <w:t>programme</w:t>
      </w:r>
      <w:proofErr w:type="spellEnd"/>
      <w:r w:rsidRPr="0058278B">
        <w:rPr>
          <w:sz w:val="20"/>
          <w:szCs w:val="20"/>
        </w:rPr>
        <w:t xml:space="preserve"> you have applied for.</w:t>
      </w:r>
    </w:p>
    <w:p w14:paraId="2E18BA18" w14:textId="77777777" w:rsidR="0058278B" w:rsidRPr="0058278B" w:rsidRDefault="0058278B" w:rsidP="00A76658">
      <w:pPr>
        <w:pStyle w:val="Directions"/>
        <w:rPr>
          <w:sz w:val="20"/>
          <w:szCs w:val="20"/>
        </w:rPr>
      </w:pPr>
    </w:p>
    <w:tbl>
      <w:tblPr>
        <w:tblW w:w="10626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5240"/>
        <w:gridCol w:w="1843"/>
        <w:gridCol w:w="1843"/>
        <w:gridCol w:w="1700"/>
      </w:tblGrid>
      <w:tr w:rsidR="0058278B" w:rsidRPr="00D91840" w14:paraId="582FF252" w14:textId="7E85F1C8" w:rsidTr="0058278B">
        <w:trPr>
          <w:trHeight w:val="364"/>
          <w:jc w:val="center"/>
        </w:trPr>
        <w:tc>
          <w:tcPr>
            <w:tcW w:w="5240" w:type="dxa"/>
            <w:shd w:val="clear" w:color="auto" w:fill="D9D9D9" w:themeFill="background1" w:themeFillShade="D9"/>
            <w:vAlign w:val="center"/>
          </w:tcPr>
          <w:p w14:paraId="07C5374A" w14:textId="54E3F214" w:rsidR="0058278B" w:rsidRPr="00A60EE6" w:rsidRDefault="0058278B" w:rsidP="000A70DF">
            <w:pPr>
              <w:pStyle w:val="Heading2"/>
            </w:pPr>
            <w:r>
              <w:rPr>
                <w:rFonts w:asciiTheme="minorHAnsi" w:hAnsiTheme="minorHAnsi"/>
                <w:sz w:val="28"/>
                <w:szCs w:val="28"/>
              </w:rPr>
              <w:t>Course Name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2107DE83" w14:textId="3DFEAE73" w:rsidR="0058278B" w:rsidRDefault="0058278B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Course Credits</w:t>
            </w:r>
          </w:p>
        </w:tc>
        <w:tc>
          <w:tcPr>
            <w:tcW w:w="1843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5C237AEE" w14:textId="4E3D4EE1" w:rsidR="0058278B" w:rsidRPr="00A60EE6" w:rsidRDefault="0058278B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Achieved</w:t>
            </w:r>
            <w:r w:rsidRPr="00A60EE6">
              <w:rPr>
                <w:rFonts w:asciiTheme="minorHAnsi" w:hAnsiTheme="minorHAnsi"/>
                <w:sz w:val="28"/>
                <w:szCs w:val="28"/>
              </w:rPr>
              <w:t xml:space="preserve"> Grade</w:t>
            </w:r>
          </w:p>
        </w:tc>
        <w:tc>
          <w:tcPr>
            <w:tcW w:w="1700" w:type="dxa"/>
            <w:shd w:val="clear" w:color="auto" w:fill="D9D9D9" w:themeFill="background1" w:themeFillShade="D9"/>
          </w:tcPr>
          <w:p w14:paraId="7399779F" w14:textId="4797C0E5" w:rsidR="0058278B" w:rsidRPr="00A60EE6" w:rsidRDefault="0058278B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 w:rsidRPr="00A60EE6">
              <w:rPr>
                <w:rFonts w:asciiTheme="minorHAnsi" w:hAnsiTheme="minorHAnsi"/>
                <w:sz w:val="28"/>
                <w:szCs w:val="28"/>
              </w:rPr>
              <w:t>Predicted Grade</w:t>
            </w:r>
          </w:p>
        </w:tc>
      </w:tr>
      <w:tr w:rsidR="0058278B" w:rsidRPr="00D91840" w14:paraId="35B5E291" w14:textId="618EF33D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42702947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1843" w:type="dxa"/>
          </w:tcPr>
          <w:p w14:paraId="2725974F" w14:textId="77777777" w:rsidR="0058278B" w:rsidRPr="00D91840" w:rsidRDefault="0058278B" w:rsidP="002A3747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7CBEEF" w14:textId="45F01A16" w:rsidR="0058278B" w:rsidRPr="00D91840" w:rsidRDefault="0058278B" w:rsidP="002A3747">
            <w:pPr>
              <w:pStyle w:val="Numbers"/>
            </w:pPr>
          </w:p>
        </w:tc>
        <w:tc>
          <w:tcPr>
            <w:tcW w:w="1700" w:type="dxa"/>
          </w:tcPr>
          <w:p w14:paraId="44165B54" w14:textId="77777777" w:rsidR="0058278B" w:rsidRPr="00D91840" w:rsidRDefault="0058278B" w:rsidP="002A3747">
            <w:pPr>
              <w:pStyle w:val="Numbers"/>
            </w:pPr>
          </w:p>
        </w:tc>
      </w:tr>
      <w:tr w:rsidR="0058278B" w:rsidRPr="00D91840" w14:paraId="2FBA8B71" w14:textId="28BA7C22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1DC1A560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406F1EE1" w14:textId="77777777" w:rsidR="0058278B" w:rsidRPr="00D91840" w:rsidRDefault="0058278B" w:rsidP="002A3747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AB8FDA" w14:textId="682A78F4" w:rsidR="0058278B" w:rsidRPr="00D91840" w:rsidRDefault="0058278B" w:rsidP="002A3747">
            <w:pPr>
              <w:pStyle w:val="Numbers"/>
            </w:pPr>
          </w:p>
        </w:tc>
        <w:tc>
          <w:tcPr>
            <w:tcW w:w="1700" w:type="dxa"/>
          </w:tcPr>
          <w:p w14:paraId="1538FD4B" w14:textId="77777777" w:rsidR="0058278B" w:rsidRPr="00D91840" w:rsidRDefault="0058278B" w:rsidP="002A3747">
            <w:pPr>
              <w:pStyle w:val="Numbers"/>
            </w:pPr>
          </w:p>
        </w:tc>
      </w:tr>
      <w:tr w:rsidR="0058278B" w:rsidRPr="00D91840" w14:paraId="36CE7206" w14:textId="4659F106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22844199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64D61302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C59414" w14:textId="02006958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038057AA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3DE9FAFD" w14:textId="6DAFB81F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28F910D9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49F3C1F8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840CC0" w14:textId="03A41CDB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09377347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01EDBB07" w14:textId="2F4E2191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544EA290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843" w:type="dxa"/>
          </w:tcPr>
          <w:p w14:paraId="6CBEAD3A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5F9BEE" w14:textId="27651AB7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636A890C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4B83B04E" w14:textId="0918753E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182CAC8D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843" w:type="dxa"/>
          </w:tcPr>
          <w:p w14:paraId="64209796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C81969" w14:textId="6A088699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0A5683E0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3B7DA88E" w14:textId="340DCC44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3F76DEA9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843" w:type="dxa"/>
          </w:tcPr>
          <w:p w14:paraId="0F0218D1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D9ED9E" w14:textId="516446EF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106226C5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7B3A0D74" w14:textId="207613C8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5EB8277A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843" w:type="dxa"/>
          </w:tcPr>
          <w:p w14:paraId="40124022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2ECB4E" w14:textId="5E7EC32B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6CE1ACAE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4461A345" w14:textId="28AA84ED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7D231C17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1843" w:type="dxa"/>
          </w:tcPr>
          <w:p w14:paraId="2078863A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BAABE7" w14:textId="17332754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30BA395D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7A734FD9" w14:textId="73376047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70C16CB3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158D1129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17E32F" w14:textId="4AC22833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2E75662D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27DC7639" w14:textId="68DD92DA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34CB2681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7CFF82EE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1F4666" w14:textId="5FD80332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1757B27A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58612B71" w14:textId="1A66C0C6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4FB020E7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7B3F7892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07AC14" w14:textId="714EE8A2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72FE2639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0305E204" w14:textId="1B0D3EB0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22CC8664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4E49FD9D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8644AF" w14:textId="4D0184A1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662AA1A7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3204E287" w14:textId="0C887AF5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13BC7146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379D1286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463FA8" w14:textId="079343CF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6AE1C312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7A3D900E" w14:textId="720580F9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00732E5D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663F4C8D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925117" w14:textId="1FDC6C9B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5831BEFA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77FF4DCF" w14:textId="77777777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3C1328BB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38DCADF5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60E5B1C" w14:textId="256899B0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2FCA1E75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6D12D6EA" w14:textId="77777777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16FD9A5F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7CDBA602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17F2D9" w14:textId="050A729D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23CC3B7C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6F29DF15" w14:textId="77777777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3FB9F699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70FAB4B1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C36160F" w14:textId="117C84AE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21F92C6C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24CE3FDC" w14:textId="77777777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0B48FA06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69D3F9F5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9AC6A3C" w14:textId="5CF2CDF4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36744029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676EC8E0" w14:textId="77777777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60DFC8CA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366D0EA6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426E486" w14:textId="04291090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</w:tcPr>
          <w:p w14:paraId="631994D0" w14:textId="77777777" w:rsidR="0058278B" w:rsidRPr="00D91840" w:rsidRDefault="0058278B" w:rsidP="004B395D">
            <w:pPr>
              <w:pStyle w:val="Numbers"/>
            </w:pPr>
          </w:p>
        </w:tc>
      </w:tr>
      <w:tr w:rsidR="0058278B" w:rsidRPr="00D91840" w14:paraId="2B42A144" w14:textId="77777777" w:rsidTr="0058278B">
        <w:trPr>
          <w:trHeight w:val="364"/>
          <w:jc w:val="center"/>
        </w:trPr>
        <w:tc>
          <w:tcPr>
            <w:tcW w:w="5240" w:type="dxa"/>
            <w:shd w:val="clear" w:color="auto" w:fill="auto"/>
            <w:vAlign w:val="center"/>
          </w:tcPr>
          <w:p w14:paraId="7EC94934" w14:textId="77777777" w:rsidR="0058278B" w:rsidRPr="00D91840" w:rsidRDefault="0058278B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1843" w:type="dxa"/>
          </w:tcPr>
          <w:p w14:paraId="4033E5D1" w14:textId="77777777" w:rsidR="0058278B" w:rsidRPr="00D91840" w:rsidRDefault="0058278B" w:rsidP="004B395D">
            <w:pPr>
              <w:pStyle w:val="Numbers"/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B0A3905" w14:textId="10D7C1D6" w:rsidR="0058278B" w:rsidRPr="00D91840" w:rsidRDefault="0058278B" w:rsidP="004B395D">
            <w:pPr>
              <w:pStyle w:val="Numbers"/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14:paraId="223A224D" w14:textId="77777777" w:rsidR="0058278B" w:rsidRPr="00D91840" w:rsidRDefault="0058278B" w:rsidP="004B395D">
            <w:pPr>
              <w:pStyle w:val="Numbers"/>
            </w:pPr>
          </w:p>
        </w:tc>
      </w:tr>
    </w:tbl>
    <w:p w14:paraId="68D42AD4" w14:textId="77777777" w:rsidR="003B4B31" w:rsidRDefault="003B4B31" w:rsidP="00D91840"/>
    <w:p w14:paraId="2E7BF4DD" w14:textId="77777777" w:rsidR="000773B8" w:rsidRDefault="000773B8" w:rsidP="00D91840"/>
    <w:tbl>
      <w:tblPr>
        <w:tblStyle w:val="TableGrid"/>
        <w:tblW w:w="11467" w:type="dxa"/>
        <w:jc w:val="center"/>
        <w:tblLook w:val="04A0" w:firstRow="1" w:lastRow="0" w:firstColumn="1" w:lastColumn="0" w:noHBand="0" w:noVBand="1"/>
      </w:tblPr>
      <w:tblGrid>
        <w:gridCol w:w="4469"/>
        <w:gridCol w:w="4501"/>
        <w:gridCol w:w="2497"/>
      </w:tblGrid>
      <w:tr w:rsidR="00A60EE6" w14:paraId="110956E0" w14:textId="77777777" w:rsidTr="00652769">
        <w:trPr>
          <w:trHeight w:val="505"/>
          <w:jc w:val="center"/>
        </w:trPr>
        <w:tc>
          <w:tcPr>
            <w:tcW w:w="4469" w:type="dxa"/>
          </w:tcPr>
          <w:p w14:paraId="646D80B3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57EF38A1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0F5C5E05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01" w:type="dxa"/>
          </w:tcPr>
          <w:p w14:paraId="658F9E03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2497" w:type="dxa"/>
          </w:tcPr>
          <w:p w14:paraId="51ADBBC5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2E568ED7" w14:textId="77777777" w:rsidR="00A60EE6" w:rsidRPr="00D91840" w:rsidRDefault="00A60EE6" w:rsidP="00AD138C"/>
    <w:sectPr w:rsidR="00A60EE6" w:rsidRPr="00D91840" w:rsidSect="00816F71"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993179">
    <w:abstractNumId w:val="1"/>
  </w:num>
  <w:num w:numId="2" w16cid:durableId="1654067727">
    <w:abstractNumId w:val="0"/>
  </w:num>
  <w:num w:numId="3" w16cid:durableId="17913619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123165"/>
    <w:rsid w:val="001D2C54"/>
    <w:rsid w:val="002076B8"/>
    <w:rsid w:val="002A3747"/>
    <w:rsid w:val="00342BB9"/>
    <w:rsid w:val="00381CC4"/>
    <w:rsid w:val="003B4B31"/>
    <w:rsid w:val="003F7BC7"/>
    <w:rsid w:val="004B22FE"/>
    <w:rsid w:val="004B395D"/>
    <w:rsid w:val="004B5F59"/>
    <w:rsid w:val="004F0C1C"/>
    <w:rsid w:val="005252B5"/>
    <w:rsid w:val="0058278B"/>
    <w:rsid w:val="005D46B0"/>
    <w:rsid w:val="00652769"/>
    <w:rsid w:val="006A7ABF"/>
    <w:rsid w:val="006E3083"/>
    <w:rsid w:val="00713420"/>
    <w:rsid w:val="007227D4"/>
    <w:rsid w:val="0074575A"/>
    <w:rsid w:val="00767788"/>
    <w:rsid w:val="00816F71"/>
    <w:rsid w:val="00864C6B"/>
    <w:rsid w:val="0088092F"/>
    <w:rsid w:val="00915199"/>
    <w:rsid w:val="00952E17"/>
    <w:rsid w:val="00953CB5"/>
    <w:rsid w:val="009C27A8"/>
    <w:rsid w:val="00A60EE6"/>
    <w:rsid w:val="00A76658"/>
    <w:rsid w:val="00AD1109"/>
    <w:rsid w:val="00AD138C"/>
    <w:rsid w:val="00B3102A"/>
    <w:rsid w:val="00D91840"/>
    <w:rsid w:val="00DB072C"/>
    <w:rsid w:val="00DF29B3"/>
    <w:rsid w:val="00DF4F9E"/>
    <w:rsid w:val="00E761E6"/>
    <w:rsid w:val="00EC142C"/>
    <w:rsid w:val="00EC318D"/>
    <w:rsid w:val="00F30942"/>
    <w:rsid w:val="00FF4286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173B7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link w:val="Heading3Char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381CC4"/>
    <w:rPr>
      <w:rFonts w:asciiTheme="majorHAnsi" w:hAnsiTheme="majorHAnsi"/>
      <w:b/>
      <w:spacing w:val="8"/>
      <w:sz w:val="22"/>
      <w:szCs w:val="16"/>
    </w:rPr>
  </w:style>
  <w:style w:type="character" w:customStyle="1" w:styleId="Heading3Char">
    <w:name w:val="Heading 3 Char"/>
    <w:basedOn w:val="DefaultParagraphFont"/>
    <w:link w:val="Heading3"/>
    <w:rsid w:val="00381CC4"/>
    <w:rPr>
      <w:rFonts w:asciiTheme="majorHAnsi" w:hAnsiTheme="majorHAnsi"/>
      <w:b/>
      <w:spacing w:val="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quality.dotx</Template>
  <TotalTime>12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Jamie Smith</cp:lastModifiedBy>
  <cp:revision>2</cp:revision>
  <cp:lastPrinted>2016-01-12T12:38:00Z</cp:lastPrinted>
  <dcterms:created xsi:type="dcterms:W3CDTF">2026-09-30T14:56:00Z</dcterms:created>
  <dcterms:modified xsi:type="dcterms:W3CDTF">2026-09-30T14:56:00Z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