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2075A2AD" w14:textId="77777777" w:rsidTr="00A60EE6">
        <w:tc>
          <w:tcPr>
            <w:tcW w:w="2660" w:type="dxa"/>
          </w:tcPr>
          <w:p w14:paraId="57FD9612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583D0842" wp14:editId="3872C3CA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36730476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757EE720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5BEE77A0" w14:textId="77777777" w:rsidR="00A60EE6" w:rsidRPr="00A60EE6" w:rsidRDefault="00A60EE6" w:rsidP="00A60EE6"/>
    <w:p w14:paraId="6670187A" w14:textId="77777777" w:rsidR="00A76658" w:rsidRDefault="003F7BC7" w:rsidP="00A76658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7567FAFA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31142FEC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2400BF37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E7F482C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29141B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4BB464F1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20B2367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79933DAE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  <w:tr w:rsidR="003F7BC7" w:rsidRPr="00D91840" w14:paraId="35BB90BD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FE16A65" w14:textId="77777777" w:rsidR="003F7BC7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Qualification being studied:</w:t>
            </w:r>
          </w:p>
        </w:tc>
      </w:tr>
    </w:tbl>
    <w:p w14:paraId="4B4A2EE7" w14:textId="7A0F1254" w:rsidR="008D040B" w:rsidRDefault="008D040B" w:rsidP="008D040B">
      <w:pPr>
        <w:pStyle w:val="Directions"/>
        <w:rPr>
          <w:sz w:val="22"/>
          <w:szCs w:val="22"/>
        </w:rPr>
      </w:pPr>
      <w:r w:rsidRPr="00B61260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B61260">
        <w:rPr>
          <w:sz w:val="22"/>
          <w:szCs w:val="22"/>
        </w:rPr>
        <w:t>programme</w:t>
      </w:r>
      <w:proofErr w:type="spellEnd"/>
      <w:r w:rsidRPr="00B61260">
        <w:rPr>
          <w:sz w:val="22"/>
          <w:szCs w:val="22"/>
        </w:rPr>
        <w:t xml:space="preserve"> you have applied for.</w:t>
      </w:r>
    </w:p>
    <w:p w14:paraId="2298B8E7" w14:textId="77777777" w:rsidR="00B61260" w:rsidRPr="00B61260" w:rsidRDefault="00B61260" w:rsidP="008D040B">
      <w:pPr>
        <w:pStyle w:val="Directions"/>
        <w:rPr>
          <w:sz w:val="22"/>
          <w:szCs w:val="22"/>
        </w:rPr>
      </w:pPr>
    </w:p>
    <w:tbl>
      <w:tblPr>
        <w:tblW w:w="1152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3"/>
        <w:gridCol w:w="2504"/>
      </w:tblGrid>
      <w:tr w:rsidR="000A70DF" w:rsidRPr="00D91840" w14:paraId="4AB06F47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2EC990D4" w14:textId="77777777" w:rsidR="000A70DF" w:rsidRPr="00A60EE6" w:rsidRDefault="000A70DF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2503" w:type="dxa"/>
            <w:shd w:val="clear" w:color="auto" w:fill="D9D9D9" w:themeFill="background1" w:themeFillShade="D9"/>
          </w:tcPr>
          <w:p w14:paraId="05C5E977" w14:textId="77777777" w:rsidR="000A70DF" w:rsidRDefault="000A70DF" w:rsidP="000A70DF">
            <w:pPr>
              <w:jc w:val="center"/>
              <w:rPr>
                <w:b/>
                <w:sz w:val="28"/>
                <w:szCs w:val="28"/>
              </w:rPr>
            </w:pPr>
            <w:r w:rsidRPr="00A60EE6">
              <w:rPr>
                <w:b/>
                <w:sz w:val="28"/>
                <w:szCs w:val="28"/>
              </w:rPr>
              <w:t>Level</w:t>
            </w:r>
          </w:p>
          <w:p w14:paraId="149A228B" w14:textId="77777777" w:rsidR="000A70DF" w:rsidRPr="00A60EE6" w:rsidRDefault="000A70DF" w:rsidP="000A70DF">
            <w:pPr>
              <w:jc w:val="center"/>
              <w:rPr>
                <w:b/>
                <w:szCs w:val="18"/>
              </w:rPr>
            </w:pPr>
            <w:r w:rsidRPr="00A60EE6">
              <w:rPr>
                <w:b/>
                <w:szCs w:val="18"/>
              </w:rPr>
              <w:t>(</w:t>
            </w:r>
            <w:proofErr w:type="spellStart"/>
            <w:r w:rsidRPr="00A60EE6">
              <w:rPr>
                <w:b/>
                <w:szCs w:val="18"/>
              </w:rPr>
              <w:t>E.g</w:t>
            </w:r>
            <w:proofErr w:type="spellEnd"/>
            <w:r w:rsidRPr="00A60EE6">
              <w:rPr>
                <w:b/>
                <w:szCs w:val="18"/>
              </w:rPr>
              <w:t xml:space="preserve"> Standard / Higher)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782BFDB1" w14:textId="77777777" w:rsidR="000A70DF" w:rsidRPr="00A60EE6" w:rsidRDefault="000A70DF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3F7BC7" w:rsidRPr="00D91840" w14:paraId="4BFF77A6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DA9D9EC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3" w:type="dxa"/>
          </w:tcPr>
          <w:p w14:paraId="281A187D" w14:textId="77777777" w:rsidR="003F7BC7" w:rsidRDefault="003F7BC7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2A40AA" w14:textId="77777777" w:rsidR="003F7BC7" w:rsidRPr="00D91840" w:rsidRDefault="003F7BC7" w:rsidP="002A3747">
            <w:pPr>
              <w:pStyle w:val="Numbers"/>
            </w:pPr>
          </w:p>
        </w:tc>
      </w:tr>
      <w:tr w:rsidR="003F7BC7" w:rsidRPr="00D91840" w14:paraId="6FA490F8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9DF67F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21061BCA" w14:textId="77777777" w:rsidR="003F7BC7" w:rsidRDefault="003F7BC7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64C9F6" w14:textId="77777777" w:rsidR="003F7BC7" w:rsidRPr="00D91840" w:rsidRDefault="003F7BC7" w:rsidP="002A3747">
            <w:pPr>
              <w:pStyle w:val="Numbers"/>
            </w:pPr>
          </w:p>
        </w:tc>
      </w:tr>
      <w:tr w:rsidR="004B395D" w:rsidRPr="00D91840" w14:paraId="7496D97D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75A798D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04F5DF95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8F03EF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D5F57FB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A227F4E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787AA694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557467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F0322CA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DBEF361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618B96BE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22F44E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6E213C59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65A59AE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732F27D2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17ABA8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9100F8D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C1506F7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1DB8E31C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ED778C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7607619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83157F5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480833A3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B1C1B0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4331309B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A9F6BFB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10FE604A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C0C423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51C723FE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122857F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34683526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CBCEBF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18A6E724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FBCA05D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260E880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C452BD" w14:textId="77777777" w:rsidR="004B395D" w:rsidRPr="00D91840" w:rsidRDefault="004B395D" w:rsidP="004B395D">
            <w:pPr>
              <w:pStyle w:val="Numbers"/>
            </w:pPr>
          </w:p>
        </w:tc>
      </w:tr>
      <w:tr w:rsidR="000A70DF" w:rsidRPr="00D91840" w14:paraId="2F04968E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5FE18AF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1005CBCB" w14:textId="77777777" w:rsidR="000A70DF" w:rsidRDefault="000A70D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67D288" w14:textId="77777777" w:rsidR="000A70DF" w:rsidRPr="00D91840" w:rsidRDefault="000A70DF" w:rsidP="004B395D">
            <w:pPr>
              <w:pStyle w:val="Numbers"/>
            </w:pPr>
          </w:p>
        </w:tc>
      </w:tr>
      <w:tr w:rsidR="000A70DF" w:rsidRPr="00D91840" w14:paraId="7F23C65E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E1095AF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3D4B3B15" w14:textId="77777777" w:rsidR="000A70DF" w:rsidRDefault="000A70D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266CAC" w14:textId="77777777" w:rsidR="000A70DF" w:rsidRPr="00D91840" w:rsidRDefault="000A70DF" w:rsidP="004B395D">
            <w:pPr>
              <w:pStyle w:val="Numbers"/>
            </w:pPr>
          </w:p>
        </w:tc>
      </w:tr>
      <w:tr w:rsidR="0088092F" w:rsidRPr="00D91840" w14:paraId="2E507E3C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A7DF3B8" w14:textId="77777777" w:rsidR="0088092F" w:rsidRPr="00D91840" w:rsidRDefault="0088092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CFB9F26" w14:textId="77777777" w:rsidR="0088092F" w:rsidRDefault="0088092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1575AF" w14:textId="77777777" w:rsidR="0088092F" w:rsidRPr="00D91840" w:rsidRDefault="0088092F" w:rsidP="004B395D">
            <w:pPr>
              <w:pStyle w:val="Numbers"/>
            </w:pPr>
          </w:p>
        </w:tc>
      </w:tr>
      <w:tr w:rsidR="006E3083" w:rsidRPr="00D91840" w14:paraId="641B1A03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1079E75" w14:textId="77777777" w:rsidR="006E3083" w:rsidRPr="00D91840" w:rsidRDefault="006E3083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7C56E676" w14:textId="77777777" w:rsidR="006E3083" w:rsidRDefault="006E3083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435A7" w14:textId="77777777" w:rsidR="006E3083" w:rsidRPr="00D91840" w:rsidRDefault="006E3083" w:rsidP="004B395D">
            <w:pPr>
              <w:pStyle w:val="Numbers"/>
            </w:pPr>
          </w:p>
        </w:tc>
      </w:tr>
      <w:tr w:rsidR="006E3083" w:rsidRPr="00D91840" w14:paraId="4F64B6E0" w14:textId="77777777" w:rsidTr="00B61260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EC1D6D4" w14:textId="77777777" w:rsidR="006E3083" w:rsidRPr="00D91840" w:rsidRDefault="006E3083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  <w:tcBorders>
              <w:bottom w:val="single" w:sz="12" w:space="0" w:color="auto"/>
            </w:tcBorders>
          </w:tcPr>
          <w:p w14:paraId="6D5B78E0" w14:textId="77777777" w:rsidR="006E3083" w:rsidRDefault="006E3083" w:rsidP="004B395D">
            <w:pPr>
              <w:pStyle w:val="Numbers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391EEF" w14:textId="77777777" w:rsidR="006E3083" w:rsidRPr="00D91840" w:rsidRDefault="006E3083" w:rsidP="004B395D">
            <w:pPr>
              <w:pStyle w:val="Numbers"/>
            </w:pPr>
          </w:p>
        </w:tc>
      </w:tr>
      <w:tr w:rsidR="007227D4" w:rsidRPr="00D91840" w14:paraId="3A4EA655" w14:textId="77777777" w:rsidTr="00F30942">
        <w:trPr>
          <w:trHeight w:val="364"/>
          <w:jc w:val="center"/>
        </w:trPr>
        <w:tc>
          <w:tcPr>
            <w:tcW w:w="65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C89979" w14:textId="77777777" w:rsidR="007227D4" w:rsidRPr="000A70DF" w:rsidRDefault="007227D4" w:rsidP="007227D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8"/>
                <w:szCs w:val="28"/>
              </w:rPr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50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49896" w14:textId="77777777" w:rsidR="007227D4" w:rsidRPr="00D91840" w:rsidRDefault="007227D4" w:rsidP="004B395D">
            <w:pPr>
              <w:pStyle w:val="Numbers"/>
            </w:pPr>
          </w:p>
        </w:tc>
      </w:tr>
    </w:tbl>
    <w:p w14:paraId="764FDDAC" w14:textId="77777777" w:rsidR="003B4B31" w:rsidRDefault="003B4B31" w:rsidP="00D91840"/>
    <w:p w14:paraId="70F804AB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7284CB30" w14:textId="77777777" w:rsidTr="00652769">
        <w:trPr>
          <w:trHeight w:val="505"/>
          <w:jc w:val="center"/>
        </w:trPr>
        <w:tc>
          <w:tcPr>
            <w:tcW w:w="4469" w:type="dxa"/>
          </w:tcPr>
          <w:p w14:paraId="75D8179E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7E0F003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2087DC2E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17168BFB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497" w:type="dxa"/>
          </w:tcPr>
          <w:p w14:paraId="5704E9A9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6B73E59F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2901805">
    <w:abstractNumId w:val="1"/>
  </w:num>
  <w:num w:numId="2" w16cid:durableId="122114486">
    <w:abstractNumId w:val="0"/>
  </w:num>
  <w:num w:numId="3" w16cid:durableId="1320159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123165"/>
    <w:rsid w:val="001D2C54"/>
    <w:rsid w:val="002076B8"/>
    <w:rsid w:val="00292854"/>
    <w:rsid w:val="002A3747"/>
    <w:rsid w:val="00342BB9"/>
    <w:rsid w:val="003B4B31"/>
    <w:rsid w:val="003F7BC7"/>
    <w:rsid w:val="004B395D"/>
    <w:rsid w:val="004B5F59"/>
    <w:rsid w:val="005252B5"/>
    <w:rsid w:val="005D46B0"/>
    <w:rsid w:val="00652769"/>
    <w:rsid w:val="006A7ABF"/>
    <w:rsid w:val="006E3083"/>
    <w:rsid w:val="00713420"/>
    <w:rsid w:val="007227D4"/>
    <w:rsid w:val="0074575A"/>
    <w:rsid w:val="00767788"/>
    <w:rsid w:val="00816F71"/>
    <w:rsid w:val="00864C6B"/>
    <w:rsid w:val="0088092F"/>
    <w:rsid w:val="008D040B"/>
    <w:rsid w:val="00915199"/>
    <w:rsid w:val="00952E17"/>
    <w:rsid w:val="00953CB5"/>
    <w:rsid w:val="009C27A8"/>
    <w:rsid w:val="00A60EE6"/>
    <w:rsid w:val="00A76658"/>
    <w:rsid w:val="00AD1109"/>
    <w:rsid w:val="00AD138C"/>
    <w:rsid w:val="00B61260"/>
    <w:rsid w:val="00D91840"/>
    <w:rsid w:val="00DB072C"/>
    <w:rsid w:val="00DF29B3"/>
    <w:rsid w:val="00DF4F9E"/>
    <w:rsid w:val="00E761E6"/>
    <w:rsid w:val="00EC142C"/>
    <w:rsid w:val="00EC318D"/>
    <w:rsid w:val="00F30942"/>
    <w:rsid w:val="00F62D63"/>
    <w:rsid w:val="00FF4286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7611CA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0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2016-01-12T12:38:00Z</cp:lastPrinted>
  <dcterms:created xsi:type="dcterms:W3CDTF">2026-09-30T14:53:00Z</dcterms:created>
  <dcterms:modified xsi:type="dcterms:W3CDTF">2026-10-01T09:45:00Z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