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332C4E93" w14:textId="77777777" w:rsidTr="00A60EE6">
        <w:tc>
          <w:tcPr>
            <w:tcW w:w="2660" w:type="dxa"/>
          </w:tcPr>
          <w:p w14:paraId="672A6659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0FAEFF27" wp14:editId="477F4127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58112627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5AF6B036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0A37501D" w14:textId="77777777" w:rsidR="00A60EE6" w:rsidRPr="00A60EE6" w:rsidRDefault="00A60EE6" w:rsidP="00A60EE6"/>
    <w:p w14:paraId="7012E875" w14:textId="77777777" w:rsidR="00D205FE" w:rsidRDefault="003F7BC7" w:rsidP="00D205FE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7F731487" w14:textId="77777777" w:rsidR="00D205FE" w:rsidRPr="00707FCC" w:rsidRDefault="007E5738" w:rsidP="00D20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ESTONIA</w:t>
      </w:r>
      <w:r w:rsidR="00D205FE" w:rsidRPr="00707FCC">
        <w:rPr>
          <w:b/>
          <w:sz w:val="28"/>
          <w:szCs w:val="28"/>
        </w:rPr>
        <w:t xml:space="preserve"> - </w:t>
      </w:r>
      <w:r w:rsidRPr="007E5738">
        <w:rPr>
          <w:b/>
          <w:sz w:val="28"/>
          <w:szCs w:val="28"/>
        </w:rPr>
        <w:t>GÜMNAASIUMI LÕPUTUNNISTUS WITH RIIGIEKSAMITUNNISTUS</w:t>
      </w:r>
    </w:p>
    <w:p w14:paraId="5DAB6C7B" w14:textId="77777777" w:rsidR="00D205FE" w:rsidRPr="00D205FE" w:rsidRDefault="00707FCC" w:rsidP="00D205FE">
      <w:r>
        <w:tab/>
      </w:r>
    </w:p>
    <w:p w14:paraId="1BBFE2C2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02EB378F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3240F989" w14:textId="77777777" w:rsidTr="57AEB134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A747E93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64B24FC5" w14:textId="77777777" w:rsidTr="57AEB134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90E2495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156BB574" w14:textId="77777777" w:rsidTr="57AEB134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CA0AA08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5A39BBE3" w14:textId="451E1893" w:rsidR="005E1B61" w:rsidRPr="00E3326B" w:rsidRDefault="045F6478" w:rsidP="57AEB134">
      <w:pPr>
        <w:spacing w:before="200" w:after="200"/>
        <w:jc w:val="center"/>
        <w:rPr>
          <w:rFonts w:cstheme="minorHAnsi"/>
          <w:sz w:val="22"/>
          <w:szCs w:val="22"/>
        </w:rPr>
      </w:pPr>
      <w:r w:rsidRPr="00E3326B">
        <w:rPr>
          <w:rFonts w:eastAsia="Calibri" w:cstheme="minorHAnsi"/>
          <w:sz w:val="22"/>
          <w:szCs w:val="22"/>
        </w:rPr>
        <w:t>Please ensure that you list below all subjects studied this year to include required subjects for the degree programme you have applied for.</w:t>
      </w:r>
    </w:p>
    <w:tbl>
      <w:tblPr>
        <w:tblW w:w="11457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1041"/>
        <w:gridCol w:w="8352"/>
        <w:gridCol w:w="2064"/>
      </w:tblGrid>
      <w:tr w:rsidR="005E1B61" w:rsidRPr="00D91840" w14:paraId="273667A6" w14:textId="77777777" w:rsidTr="00E57702">
        <w:trPr>
          <w:trHeight w:val="321"/>
          <w:jc w:val="center"/>
        </w:trPr>
        <w:tc>
          <w:tcPr>
            <w:tcW w:w="9393" w:type="dxa"/>
            <w:gridSpan w:val="2"/>
            <w:shd w:val="clear" w:color="auto" w:fill="D9D9D9" w:themeFill="background1" w:themeFillShade="D9"/>
            <w:vAlign w:val="center"/>
          </w:tcPr>
          <w:p w14:paraId="737E0728" w14:textId="77777777" w:rsidR="005E1B61" w:rsidRDefault="005E1B61" w:rsidP="00E57702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National Exams</w:t>
            </w:r>
          </w:p>
        </w:tc>
        <w:tc>
          <w:tcPr>
            <w:tcW w:w="206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68E2987A" w14:textId="77777777" w:rsidR="005E1B61" w:rsidRPr="00A60EE6" w:rsidRDefault="005E1B61" w:rsidP="00E57702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5E1B61" w:rsidRPr="00D91840" w14:paraId="1105E7AD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7B24E52" w14:textId="77777777" w:rsidR="005E1B61" w:rsidRPr="0098481B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8352" w:type="dxa"/>
          </w:tcPr>
          <w:p w14:paraId="41C8F396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3D3EC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64A0142E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71B3C0EE" w14:textId="77777777" w:rsidR="005E1B61" w:rsidRPr="0098481B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8352" w:type="dxa"/>
          </w:tcPr>
          <w:p w14:paraId="0D0B940D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27B00A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07EF5B9A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0FA29CD" w14:textId="77777777" w:rsidR="005E1B61" w:rsidRPr="0098481B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8352" w:type="dxa"/>
          </w:tcPr>
          <w:p w14:paraId="60061E4C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EAFD9C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4B94D5A5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DEEC669" w14:textId="77777777" w:rsidR="005E1B61" w:rsidRPr="00D91840" w:rsidRDefault="005E1B61" w:rsidP="00E57702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8352" w:type="dxa"/>
          </w:tcPr>
          <w:p w14:paraId="3656B9AB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FB0818" w14:textId="77777777" w:rsidR="005E1B61" w:rsidRPr="00D91840" w:rsidRDefault="005E1B61" w:rsidP="00E57702">
            <w:pPr>
              <w:pStyle w:val="Numbers"/>
            </w:pPr>
          </w:p>
        </w:tc>
      </w:tr>
      <w:tr w:rsidR="00024139" w:rsidRPr="00D91840" w14:paraId="049F31CB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3128261" w14:textId="77777777" w:rsidR="00024139" w:rsidRPr="00D91840" w:rsidRDefault="00024139" w:rsidP="00E57702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8352" w:type="dxa"/>
          </w:tcPr>
          <w:p w14:paraId="62486C05" w14:textId="77777777" w:rsidR="00024139" w:rsidRPr="00D91840" w:rsidRDefault="00024139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01652C" w14:textId="77777777" w:rsidR="00024139" w:rsidRPr="00D91840" w:rsidRDefault="00024139" w:rsidP="00E57702">
            <w:pPr>
              <w:pStyle w:val="Numbers"/>
            </w:pPr>
          </w:p>
        </w:tc>
      </w:tr>
    </w:tbl>
    <w:p w14:paraId="4B99056E" w14:textId="77777777" w:rsidR="005E1B61" w:rsidRDefault="005E1B61"/>
    <w:tbl>
      <w:tblPr>
        <w:tblW w:w="11457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1041"/>
        <w:gridCol w:w="6288"/>
        <w:gridCol w:w="2064"/>
        <w:gridCol w:w="2064"/>
      </w:tblGrid>
      <w:tr w:rsidR="005E1B61" w:rsidRPr="00D91840" w14:paraId="49EE3273" w14:textId="77777777" w:rsidTr="00E57702">
        <w:trPr>
          <w:trHeight w:val="321"/>
          <w:jc w:val="center"/>
        </w:trPr>
        <w:tc>
          <w:tcPr>
            <w:tcW w:w="7329" w:type="dxa"/>
            <w:gridSpan w:val="2"/>
            <w:shd w:val="clear" w:color="auto" w:fill="D9D9D9" w:themeFill="background1" w:themeFillShade="D9"/>
            <w:vAlign w:val="center"/>
          </w:tcPr>
          <w:p w14:paraId="53F12FE2" w14:textId="77777777" w:rsidR="005E1B61" w:rsidRPr="0098481B" w:rsidRDefault="005E1B61" w:rsidP="00E57702">
            <w:pPr>
              <w:pStyle w:val="Numbers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School </w:t>
            </w:r>
            <w:r w:rsidR="00AE1F2C" w:rsidRPr="00AE1F2C">
              <w:rPr>
                <w:b/>
                <w:sz w:val="28"/>
                <w:szCs w:val="28"/>
              </w:rPr>
              <w:t>Exams</w:t>
            </w:r>
          </w:p>
        </w:tc>
        <w:tc>
          <w:tcPr>
            <w:tcW w:w="2064" w:type="dxa"/>
            <w:shd w:val="clear" w:color="auto" w:fill="D9D9D9" w:themeFill="background1" w:themeFillShade="D9"/>
          </w:tcPr>
          <w:p w14:paraId="23080773" w14:textId="77777777" w:rsidR="005E1B61" w:rsidRPr="00A25BCB" w:rsidRDefault="005E1B61" w:rsidP="00E57702">
            <w:pPr>
              <w:pStyle w:val="Numbers"/>
              <w:rPr>
                <w:b/>
                <w:sz w:val="20"/>
                <w:szCs w:val="20"/>
              </w:rPr>
            </w:pPr>
            <w:r w:rsidRPr="00A25BCB">
              <w:rPr>
                <w:b/>
                <w:sz w:val="20"/>
                <w:szCs w:val="20"/>
              </w:rPr>
              <w:t>Compulsory (C)</w:t>
            </w:r>
            <w:r>
              <w:rPr>
                <w:b/>
                <w:sz w:val="20"/>
                <w:szCs w:val="20"/>
              </w:rPr>
              <w:t>,</w:t>
            </w:r>
          </w:p>
          <w:p w14:paraId="0F2A0CB2" w14:textId="77777777" w:rsidR="005E1B61" w:rsidRPr="00F7361D" w:rsidRDefault="00024139" w:rsidP="00024139">
            <w:pPr>
              <w:pStyle w:val="Numbers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or Elective (</w:t>
            </w:r>
            <w:r w:rsidR="005E1B61" w:rsidRPr="00A25BCB">
              <w:rPr>
                <w:b/>
                <w:sz w:val="20"/>
                <w:szCs w:val="20"/>
              </w:rPr>
              <w:t>E)</w:t>
            </w:r>
          </w:p>
        </w:tc>
        <w:tc>
          <w:tcPr>
            <w:tcW w:w="206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49D62DFC" w14:textId="77777777" w:rsidR="005E1B61" w:rsidRPr="00F7361D" w:rsidRDefault="005E1B61" w:rsidP="00E57702">
            <w:pPr>
              <w:pStyle w:val="Numbers"/>
              <w:rPr>
                <w:b/>
                <w:sz w:val="28"/>
                <w:szCs w:val="28"/>
              </w:rPr>
            </w:pPr>
            <w:r w:rsidRPr="00F7361D">
              <w:rPr>
                <w:b/>
                <w:sz w:val="28"/>
                <w:szCs w:val="28"/>
              </w:rPr>
              <w:t>Predicted Grade</w:t>
            </w:r>
          </w:p>
        </w:tc>
      </w:tr>
      <w:tr w:rsidR="005E1B61" w:rsidRPr="00D91840" w14:paraId="23C6E8FF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C474AAD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6288" w:type="dxa"/>
          </w:tcPr>
          <w:p w14:paraId="1299C43A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4DDBEF00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61D779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54E0F9B3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8185725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6288" w:type="dxa"/>
          </w:tcPr>
          <w:p w14:paraId="3CF2D8B6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0FB78278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C39945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27353E0B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DB2E25E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6288" w:type="dxa"/>
          </w:tcPr>
          <w:p w14:paraId="0562CB0E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34CE0A41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EBF3C5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184C011F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4A0D557B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4</w:t>
            </w:r>
          </w:p>
        </w:tc>
        <w:tc>
          <w:tcPr>
            <w:tcW w:w="6288" w:type="dxa"/>
          </w:tcPr>
          <w:p w14:paraId="6D98A12B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2946DB82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97CC1D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7A8EAC58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6CABE529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288" w:type="dxa"/>
          </w:tcPr>
          <w:p w14:paraId="110FFD37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6B699379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E9F23F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11689631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D7FADC5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288" w:type="dxa"/>
          </w:tcPr>
          <w:p w14:paraId="1F72F646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08CE6F91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CDCEAD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19711FD6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912A0C8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6288" w:type="dxa"/>
          </w:tcPr>
          <w:p w14:paraId="6BB9E253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23DE523C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E56223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2F931447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F4EACF7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288" w:type="dxa"/>
          </w:tcPr>
          <w:p w14:paraId="07547A01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5043CB0F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459315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36F975F9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50347A9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288" w:type="dxa"/>
          </w:tcPr>
          <w:p w14:paraId="6537F28F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6DFB9E20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DF9E56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77B92455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746E5B2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6288" w:type="dxa"/>
          </w:tcPr>
          <w:p w14:paraId="44E871BC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144A5D23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8610EB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38DE2973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B730F80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lastRenderedPageBreak/>
              <w:t xml:space="preserve">Subject </w:t>
            </w: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6288" w:type="dxa"/>
          </w:tcPr>
          <w:p w14:paraId="637805D2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463F29E8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7B4B86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69D88D19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4FC14F3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6288" w:type="dxa"/>
          </w:tcPr>
          <w:p w14:paraId="3A0FF5F2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5630AD66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829076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42A435C7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1DD32F4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6288" w:type="dxa"/>
          </w:tcPr>
          <w:p w14:paraId="2BA226A1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17AD93B2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E4B5B7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05E44F6D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5B0AC13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6288" w:type="dxa"/>
          </w:tcPr>
          <w:p w14:paraId="66204FF1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2DBF0D7D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62F1B3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55D1569A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B1EDD4D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6288" w:type="dxa"/>
          </w:tcPr>
          <w:p w14:paraId="02F2C34E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680A4E5D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219836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572B3DA9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2AC0069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6288" w:type="dxa"/>
          </w:tcPr>
          <w:p w14:paraId="296FEF7D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7194DBDC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9D0D3C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006282BC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A938E54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6288" w:type="dxa"/>
          </w:tcPr>
          <w:p w14:paraId="54CD245A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1231BE67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FEB5B0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35F6B96A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6ACDE9A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6288" w:type="dxa"/>
          </w:tcPr>
          <w:p w14:paraId="30D7AA69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7196D064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FF1C98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4ABFE792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FBC0213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6288" w:type="dxa"/>
          </w:tcPr>
          <w:p w14:paraId="6D072C0D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48A21919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D18F9B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1D66AB71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150D956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6288" w:type="dxa"/>
          </w:tcPr>
          <w:p w14:paraId="238601FE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0F3CABC7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08B5D1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3262F5FC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D6F027D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6288" w:type="dxa"/>
          </w:tcPr>
          <w:p w14:paraId="16DEB4AB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0AD9C6F4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1F511A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60D4D999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054E516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6288" w:type="dxa"/>
          </w:tcPr>
          <w:p w14:paraId="65F9C3DC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5023141B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3B1409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5A065A75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7777746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6288" w:type="dxa"/>
          </w:tcPr>
          <w:p w14:paraId="562C75D1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664355AD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65116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471BF5A5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13A2CB2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6288" w:type="dxa"/>
          </w:tcPr>
          <w:p w14:paraId="7DF4E37C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44FB30F8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A6542E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46FA39E4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137A9F5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6288" w:type="dxa"/>
          </w:tcPr>
          <w:p w14:paraId="3041E394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722B00AE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C6D796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6E1831B3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4E11D2A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</w:tcPr>
          <w:p w14:paraId="31126E5D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2DE403A5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431CDC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49E398E2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6287F21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</w:tcPr>
          <w:p w14:paraId="5BE93A62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384BA73E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B3F2EB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7D34F5C7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B4020A7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</w:tcPr>
          <w:p w14:paraId="1D7B270A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4F904CB7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971CD3" w14:textId="77777777" w:rsidR="005E1B61" w:rsidRPr="00D91840" w:rsidRDefault="005E1B61" w:rsidP="00E57702">
            <w:pPr>
              <w:pStyle w:val="Numbers"/>
            </w:pPr>
          </w:p>
        </w:tc>
      </w:tr>
      <w:tr w:rsidR="005E1B61" w:rsidRPr="00D91840" w14:paraId="2A1F701D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3EFCA41" w14:textId="77777777" w:rsidR="005E1B61" w:rsidRPr="00F7361D" w:rsidRDefault="005E1B61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</w:tcPr>
          <w:p w14:paraId="5F96A722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</w:tcPr>
          <w:p w14:paraId="5B95CD12" w14:textId="77777777" w:rsidR="005E1B61" w:rsidRPr="00D91840" w:rsidRDefault="005E1B61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20BBB2" w14:textId="77777777" w:rsidR="005E1B61" w:rsidRPr="00D91840" w:rsidRDefault="005E1B61" w:rsidP="00E57702">
            <w:pPr>
              <w:pStyle w:val="Numbers"/>
            </w:pPr>
          </w:p>
        </w:tc>
      </w:tr>
      <w:tr w:rsidR="00024139" w:rsidRPr="00D91840" w14:paraId="13CB595B" w14:textId="77777777" w:rsidTr="00E57702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6D9C8D39" w14:textId="77777777" w:rsidR="00024139" w:rsidRPr="00F7361D" w:rsidRDefault="00024139" w:rsidP="00E57702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</w:tcPr>
          <w:p w14:paraId="675E05EE" w14:textId="77777777" w:rsidR="00024139" w:rsidRPr="00D91840" w:rsidRDefault="00024139" w:rsidP="00E57702">
            <w:pPr>
              <w:pStyle w:val="Numbers"/>
            </w:pPr>
          </w:p>
        </w:tc>
        <w:tc>
          <w:tcPr>
            <w:tcW w:w="2064" w:type="dxa"/>
          </w:tcPr>
          <w:p w14:paraId="2FC17F8B" w14:textId="77777777" w:rsidR="00024139" w:rsidRPr="00D91840" w:rsidRDefault="00024139" w:rsidP="00E57702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4F7224" w14:textId="77777777" w:rsidR="00024139" w:rsidRPr="00D91840" w:rsidRDefault="00024139" w:rsidP="00E57702">
            <w:pPr>
              <w:pStyle w:val="Numbers"/>
            </w:pPr>
          </w:p>
        </w:tc>
      </w:tr>
    </w:tbl>
    <w:p w14:paraId="5AE48A43" w14:textId="77777777" w:rsidR="00A76658" w:rsidRDefault="00A76658" w:rsidP="00A76658">
      <w:pPr>
        <w:pStyle w:val="Directions"/>
      </w:pPr>
    </w:p>
    <w:p w14:paraId="50F40DEB" w14:textId="77777777" w:rsidR="000773B8" w:rsidRDefault="000773B8" w:rsidP="00D91840"/>
    <w:tbl>
      <w:tblPr>
        <w:tblStyle w:val="TableGrid"/>
        <w:tblW w:w="11267" w:type="dxa"/>
        <w:tblInd w:w="-499" w:type="dxa"/>
        <w:tblLook w:val="04A0" w:firstRow="1" w:lastRow="0" w:firstColumn="1" w:lastColumn="0" w:noHBand="0" w:noVBand="1"/>
      </w:tblPr>
      <w:tblGrid>
        <w:gridCol w:w="4718"/>
        <w:gridCol w:w="4536"/>
        <w:gridCol w:w="2013"/>
      </w:tblGrid>
      <w:tr w:rsidR="00A60EE6" w14:paraId="369AE7CD" w14:textId="77777777" w:rsidTr="008B5498">
        <w:trPr>
          <w:trHeight w:val="463"/>
        </w:trPr>
        <w:tc>
          <w:tcPr>
            <w:tcW w:w="4718" w:type="dxa"/>
          </w:tcPr>
          <w:p w14:paraId="5EAD8CAA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77A52294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07DCDA8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5E2012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013" w:type="dxa"/>
          </w:tcPr>
          <w:p w14:paraId="3101716D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450EA2D7" w14:textId="77777777" w:rsidR="00A60EE6" w:rsidRPr="00D91840" w:rsidRDefault="00A60EE6" w:rsidP="00AD138C"/>
    <w:sectPr w:rsidR="00A60EE6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7477358">
    <w:abstractNumId w:val="1"/>
  </w:num>
  <w:num w:numId="2" w16cid:durableId="96684859">
    <w:abstractNumId w:val="0"/>
  </w:num>
  <w:num w:numId="3" w16cid:durableId="181631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24139"/>
    <w:rsid w:val="000773B8"/>
    <w:rsid w:val="0008365A"/>
    <w:rsid w:val="000A70DF"/>
    <w:rsid w:val="000C4AB5"/>
    <w:rsid w:val="00123165"/>
    <w:rsid w:val="001D2C54"/>
    <w:rsid w:val="002076B8"/>
    <w:rsid w:val="002A3747"/>
    <w:rsid w:val="00342BB9"/>
    <w:rsid w:val="00353661"/>
    <w:rsid w:val="003B4B31"/>
    <w:rsid w:val="003F7BC7"/>
    <w:rsid w:val="004B395D"/>
    <w:rsid w:val="004B5F59"/>
    <w:rsid w:val="005039F7"/>
    <w:rsid w:val="005252B5"/>
    <w:rsid w:val="005D46B0"/>
    <w:rsid w:val="005E1B61"/>
    <w:rsid w:val="006A7ABF"/>
    <w:rsid w:val="006E3083"/>
    <w:rsid w:val="00707FCC"/>
    <w:rsid w:val="00713420"/>
    <w:rsid w:val="007E5738"/>
    <w:rsid w:val="00864C6B"/>
    <w:rsid w:val="0087313A"/>
    <w:rsid w:val="0088092F"/>
    <w:rsid w:val="008B14D6"/>
    <w:rsid w:val="008B5498"/>
    <w:rsid w:val="00915199"/>
    <w:rsid w:val="00931DB4"/>
    <w:rsid w:val="00952E17"/>
    <w:rsid w:val="00953CB5"/>
    <w:rsid w:val="0097248D"/>
    <w:rsid w:val="009C27A8"/>
    <w:rsid w:val="00A60EE6"/>
    <w:rsid w:val="00A76658"/>
    <w:rsid w:val="00AD1109"/>
    <w:rsid w:val="00AD138C"/>
    <w:rsid w:val="00AE1F2C"/>
    <w:rsid w:val="00D205FE"/>
    <w:rsid w:val="00D91840"/>
    <w:rsid w:val="00DB072C"/>
    <w:rsid w:val="00DF29B3"/>
    <w:rsid w:val="00DF4F9E"/>
    <w:rsid w:val="00E3326B"/>
    <w:rsid w:val="00E761E6"/>
    <w:rsid w:val="00EC142C"/>
    <w:rsid w:val="00ED5116"/>
    <w:rsid w:val="00FF4286"/>
    <w:rsid w:val="045F6478"/>
    <w:rsid w:val="57AEB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FDDE7E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5E1B61"/>
    <w:rPr>
      <w:rFonts w:asciiTheme="majorHAnsi" w:hAnsiTheme="majorHAnsi"/>
      <w:b/>
      <w:spacing w:val="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0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0</TotalTime>
  <Pages>2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4</cp:revision>
  <cp:lastPrinted>2016-10-04T09:48:00Z</cp:lastPrinted>
  <dcterms:created xsi:type="dcterms:W3CDTF">2026-09-30T14:38:00Z</dcterms:created>
  <dcterms:modified xsi:type="dcterms:W3CDTF">2026-10-01T09:47:00Z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