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02F1264D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62A2FD7F" w:rsidR="004F0C1C" w:rsidRPr="004F0C1C" w:rsidRDefault="003A2B0C" w:rsidP="004F0C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GAOKAO</w:t>
      </w:r>
    </w:p>
    <w:p w14:paraId="04625582" w14:textId="77777777" w:rsidR="004F0C1C" w:rsidRPr="004F0C1C" w:rsidRDefault="004F0C1C" w:rsidP="004F0C1C"/>
    <w:p w14:paraId="0BAEE2B9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1D190BB3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1D190BB3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1D190BB3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62997C51" w14:textId="2E9434DC" w:rsidR="1D190BB3" w:rsidRPr="00D373AD" w:rsidRDefault="1D190BB3" w:rsidP="1D190BB3">
      <w:pPr>
        <w:rPr>
          <w:rFonts w:eastAsia="Aptos" w:cstheme="minorHAnsi"/>
          <w:i/>
          <w:iCs/>
          <w:sz w:val="22"/>
          <w:szCs w:val="22"/>
        </w:rPr>
      </w:pPr>
    </w:p>
    <w:p w14:paraId="6A797307" w14:textId="500D957C" w:rsidR="11814434" w:rsidRPr="00D373AD" w:rsidRDefault="11814434" w:rsidP="1D190BB3">
      <w:pPr>
        <w:rPr>
          <w:rFonts w:eastAsia="Aptos" w:cstheme="minorHAnsi"/>
          <w:sz w:val="22"/>
          <w:szCs w:val="22"/>
        </w:rPr>
      </w:pPr>
      <w:r w:rsidRPr="00D373AD">
        <w:rPr>
          <w:rFonts w:eastAsia="Aptos" w:cstheme="minorHAnsi"/>
          <w:sz w:val="22"/>
          <w:szCs w:val="22"/>
        </w:rPr>
        <w:t>Please ensure that you list below all subjects studied this year to include required subjects for the degree programme you have applied for.</w:t>
      </w:r>
    </w:p>
    <w:p w14:paraId="7B545F52" w14:textId="130187CD" w:rsidR="1D190BB3" w:rsidRDefault="1D190BB3" w:rsidP="1D190BB3">
      <w:pPr>
        <w:rPr>
          <w:rFonts w:ascii="Aptos" w:eastAsia="Aptos" w:hAnsi="Aptos" w:cs="Aptos"/>
          <w:i/>
          <w:iCs/>
          <w:sz w:val="22"/>
          <w:szCs w:val="22"/>
        </w:rPr>
      </w:pPr>
    </w:p>
    <w:tbl>
      <w:tblPr>
        <w:tblW w:w="902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4"/>
      </w:tblGrid>
      <w:tr w:rsidR="004F0C1C" w:rsidRPr="00D91840" w14:paraId="582FF252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07C5374A" w14:textId="77777777" w:rsidR="004F0C1C" w:rsidRPr="00A60EE6" w:rsidRDefault="004F0C1C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F6D3F2B" w14:textId="77777777" w:rsidR="003A2B0C" w:rsidRPr="003A2B0C" w:rsidRDefault="004F0C1C" w:rsidP="000A70DF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 w:rsidRPr="003A2B0C">
              <w:rPr>
                <w:rFonts w:ascii="Calibri" w:hAnsi="Calibri" w:cs="Calibri"/>
                <w:sz w:val="28"/>
                <w:szCs w:val="28"/>
              </w:rPr>
              <w:t>Predicted Grade</w:t>
            </w:r>
            <w:r w:rsidR="003A2B0C" w:rsidRPr="003A2B0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5C237AEE" w14:textId="356D4BE0" w:rsidR="004F0C1C" w:rsidRPr="003A2B0C" w:rsidRDefault="003A2B0C" w:rsidP="000A70DF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3A2B0C">
              <w:rPr>
                <w:rFonts w:ascii="Calibri" w:hAnsi="Calibri" w:cs="Calibri"/>
              </w:rPr>
              <w:t>eg</w:t>
            </w:r>
            <w:proofErr w:type="spellEnd"/>
            <w:r w:rsidRPr="003A2B0C">
              <w:rPr>
                <w:rFonts w:ascii="Calibri" w:hAnsi="Calibri" w:cs="Calibri"/>
              </w:rPr>
              <w:t xml:space="preserve"> 100/150 or 80/100</w:t>
            </w:r>
            <w:r w:rsidRPr="003A2B0C">
              <w:rPr>
                <w:rFonts w:ascii="Calibri" w:hAnsi="Calibri" w:cs="Calibri"/>
                <w:sz w:val="28"/>
                <w:szCs w:val="28"/>
              </w:rPr>
              <w:t xml:space="preserve">   </w:t>
            </w:r>
          </w:p>
        </w:tc>
      </w:tr>
      <w:tr w:rsidR="004F0C1C" w:rsidRPr="00D91840" w14:paraId="35B5E291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2702947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77777777" w:rsidR="004F0C1C" w:rsidRPr="00D91840" w:rsidRDefault="004F0C1C" w:rsidP="002A3747">
            <w:pPr>
              <w:pStyle w:val="Numbers"/>
            </w:pPr>
          </w:p>
        </w:tc>
      </w:tr>
      <w:tr w:rsidR="004F0C1C" w:rsidRPr="00D91840" w14:paraId="2FBA8B71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DC1A560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77777777" w:rsidR="004F0C1C" w:rsidRPr="00D91840" w:rsidRDefault="004F0C1C" w:rsidP="002A3747">
            <w:pPr>
              <w:pStyle w:val="Numbers"/>
            </w:pPr>
          </w:p>
        </w:tc>
      </w:tr>
      <w:tr w:rsidR="004F0C1C" w:rsidRPr="00D91840" w14:paraId="36CE7206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844199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3DE9FAFD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8F910D9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01EDBB07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44EA290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4B83B04E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82CAC8D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3B7DA88E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F76DEA9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7B3A0D74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EB8277A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4461A345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D231C17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7A734FD9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0C16CB3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27DC7639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4CB2681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58612B71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FB020E7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0305E204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CC8664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3204E287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3BC7146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7A3D900E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0732E5D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5BA1CA21" w14:textId="77777777" w:rsidTr="004F0C1C">
        <w:trPr>
          <w:trHeight w:val="364"/>
          <w:jc w:val="center"/>
        </w:trPr>
        <w:tc>
          <w:tcPr>
            <w:tcW w:w="65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CC6BD6" w14:textId="77777777" w:rsidR="004F0C1C" w:rsidRPr="000A70DF" w:rsidRDefault="004F0C1C" w:rsidP="007227D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8"/>
                <w:szCs w:val="28"/>
              </w:rPr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1C93C" w14:textId="5446DCFB" w:rsidR="004F0C1C" w:rsidRPr="00D91840" w:rsidRDefault="004F0C1C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lastRenderedPageBreak/>
              <w:t>Teacher’s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1360053">
    <w:abstractNumId w:val="1"/>
  </w:num>
  <w:num w:numId="2" w16cid:durableId="97993054">
    <w:abstractNumId w:val="0"/>
  </w:num>
  <w:num w:numId="3" w16cid:durableId="1247575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D2C54"/>
    <w:rsid w:val="002076B8"/>
    <w:rsid w:val="002A3747"/>
    <w:rsid w:val="00342BB9"/>
    <w:rsid w:val="003A2B0C"/>
    <w:rsid w:val="003B4B31"/>
    <w:rsid w:val="003F7BC7"/>
    <w:rsid w:val="004B395D"/>
    <w:rsid w:val="004B5F59"/>
    <w:rsid w:val="004F0C1C"/>
    <w:rsid w:val="005252B5"/>
    <w:rsid w:val="00535F7A"/>
    <w:rsid w:val="005D46B0"/>
    <w:rsid w:val="00652769"/>
    <w:rsid w:val="006A7ABF"/>
    <w:rsid w:val="006E3083"/>
    <w:rsid w:val="00713420"/>
    <w:rsid w:val="00716B8F"/>
    <w:rsid w:val="007227D4"/>
    <w:rsid w:val="0074575A"/>
    <w:rsid w:val="00767788"/>
    <w:rsid w:val="00816F71"/>
    <w:rsid w:val="00864C6B"/>
    <w:rsid w:val="0088092F"/>
    <w:rsid w:val="00915199"/>
    <w:rsid w:val="00952E17"/>
    <w:rsid w:val="00953CB5"/>
    <w:rsid w:val="009C27A8"/>
    <w:rsid w:val="00A60EE6"/>
    <w:rsid w:val="00A76658"/>
    <w:rsid w:val="00AD1109"/>
    <w:rsid w:val="00AD138C"/>
    <w:rsid w:val="00B276D5"/>
    <w:rsid w:val="00B3102A"/>
    <w:rsid w:val="00D373AD"/>
    <w:rsid w:val="00D91840"/>
    <w:rsid w:val="00DB072C"/>
    <w:rsid w:val="00DF29B3"/>
    <w:rsid w:val="00DF4F9E"/>
    <w:rsid w:val="00E761E6"/>
    <w:rsid w:val="00EC142C"/>
    <w:rsid w:val="00EC318D"/>
    <w:rsid w:val="00F30942"/>
    <w:rsid w:val="00FF4286"/>
    <w:rsid w:val="00FF630F"/>
    <w:rsid w:val="11814434"/>
    <w:rsid w:val="1D19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2016-01-12T12:38:00Z</cp:lastPrinted>
  <dcterms:created xsi:type="dcterms:W3CDTF">2026-09-30T14:32:00Z</dcterms:created>
  <dcterms:modified xsi:type="dcterms:W3CDTF">2026-10-01T09:46:00Z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